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5E0AB" w14:textId="4FF1529B" w:rsidR="006B4D56" w:rsidRDefault="00A92F2D">
      <w:pPr>
        <w:pStyle w:val="Title"/>
      </w:pPr>
      <w:sdt>
        <w:sdtPr>
          <w:alias w:val="Title"/>
          <w:tag w:val=""/>
          <w:id w:val="726351117"/>
          <w:placeholder>
            <w:docPart w:val="0C74756F263B174184E56CC1B13BBB5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DE1A3B">
            <w:t>Doctors without Borders</w:t>
          </w:r>
        </w:sdtContent>
      </w:sdt>
    </w:p>
    <w:p w14:paraId="2D78B4DF" w14:textId="77777777" w:rsidR="006B4D56" w:rsidRDefault="001A54AC">
      <w:pPr>
        <w:pStyle w:val="Title2"/>
      </w:pPr>
      <w:r>
        <w:t xml:space="preserve">Darlene </w:t>
      </w:r>
      <w:proofErr w:type="spellStart"/>
      <w:r>
        <w:t>Hillbery</w:t>
      </w:r>
      <w:proofErr w:type="spellEnd"/>
    </w:p>
    <w:p w14:paraId="0ABFA40F" w14:textId="77777777" w:rsidR="006B4D56" w:rsidRDefault="001A54AC">
      <w:pPr>
        <w:pStyle w:val="Title2"/>
      </w:pPr>
      <w:r>
        <w:t>MVNU</w:t>
      </w:r>
    </w:p>
    <w:p w14:paraId="75058D24" w14:textId="77777777" w:rsidR="006B4D56" w:rsidRDefault="006B4D56">
      <w:pPr>
        <w:pStyle w:val="Title"/>
      </w:pPr>
    </w:p>
    <w:p w14:paraId="71049908" w14:textId="77777777" w:rsidR="006B4D56" w:rsidRDefault="001A54AC">
      <w:r>
        <w:t xml:space="preserve">                                                  IBSN-3013-B1S9O</w:t>
      </w:r>
    </w:p>
    <w:p w14:paraId="586FCAF4" w14:textId="77777777" w:rsidR="006B4D56" w:rsidRDefault="003D426F">
      <w:r>
        <w:br w:type="page"/>
      </w:r>
    </w:p>
    <w:sdt>
      <w:sdtPr>
        <w:rPr>
          <w:rFonts w:asciiTheme="minorHAnsi" w:eastAsiaTheme="minorEastAsia" w:hAnsiTheme="minorHAnsi" w:cstheme="minorBidi"/>
          <w:kern w:val="24"/>
          <w:szCs w:val="24"/>
          <w:lang w:eastAsia="ja-JP"/>
        </w:rPr>
        <w:id w:val="-206987052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C9E701" w14:textId="77777777" w:rsidR="006B4D56" w:rsidRDefault="003D426F">
          <w:pPr>
            <w:pStyle w:val="TOCHeading"/>
          </w:pPr>
          <w:r>
            <w:t>Table of Contents</w:t>
          </w:r>
        </w:p>
        <w:p w14:paraId="03AFEE94" w14:textId="77777777" w:rsidR="006B4D56" w:rsidRDefault="003D426F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09783205" w:history="1">
            <w:r>
              <w:rPr>
                <w:rStyle w:val="Hyperlink"/>
                <w:noProof/>
              </w:rPr>
              <w:t>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_Toc409783205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055BF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06" w:history="1">
            <w:r w:rsidR="003D426F">
              <w:rPr>
                <w:rStyle w:val="Hyperlink"/>
                <w:noProof/>
              </w:rPr>
              <w:t>[Title Here, up to 12 Words, on One to Two Lines]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_Toc409783206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4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7DC639C7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07" w:history="1">
            <w:r w:rsidR="003D426F">
              <w:rPr>
                <w:rStyle w:val="Hyperlink"/>
                <w:noProof/>
              </w:rPr>
              <w:t>[Heading 1]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_Toc409783207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4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38A38CBE" w14:textId="77777777" w:rsidR="006B4D56" w:rsidRDefault="00A92F2D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08" w:history="1">
            <w:r w:rsidR="003D426F">
              <w:rPr>
                <w:rStyle w:val="Hyperlink"/>
                <w:noProof/>
              </w:rPr>
              <w:t>[Heading 2]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_Toc409783208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4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755B1BD4" w14:textId="77777777" w:rsidR="006B4D56" w:rsidRDefault="00A92F2D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09" w:history="1">
            <w:r w:rsidR="003D426F">
              <w:rPr>
                <w:rStyle w:val="Hyperlink"/>
                <w:noProof/>
              </w:rPr>
              <w:t>[Heading 3]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_Toc409783209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4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434786CE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10" w:history="1">
            <w:r w:rsidR="003D426F">
              <w:rPr>
                <w:rStyle w:val="Hyperlink"/>
                <w:noProof/>
              </w:rPr>
              <w:t>References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_Toc409783210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5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2A0B712B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11" w:history="1">
            <w:r w:rsidR="003D426F">
              <w:rPr>
                <w:rStyle w:val="Hyperlink"/>
                <w:noProof/>
              </w:rPr>
              <w:t>Footnotes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_Toc409783211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6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14013A6B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12" w:history="1">
            <w:r w:rsidR="003D426F">
              <w:rPr>
                <w:rStyle w:val="Hyperlink"/>
                <w:noProof/>
              </w:rPr>
              <w:t>Tables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_Toc409783212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7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0E2ACC67" w14:textId="77777777" w:rsidR="006B4D56" w:rsidRDefault="00A92F2D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409783213" w:history="1">
            <w:r w:rsidR="003D426F">
              <w:rPr>
                <w:rStyle w:val="Hyperlink"/>
                <w:noProof/>
              </w:rPr>
              <w:t>Figures</w:t>
            </w:r>
            <w:r w:rsidR="003D426F">
              <w:rPr>
                <w:noProof/>
                <w:webHidden/>
              </w:rPr>
              <w:tab/>
            </w:r>
            <w:r w:rsidR="003D426F">
              <w:rPr>
                <w:noProof/>
                <w:webHidden/>
              </w:rPr>
              <w:fldChar w:fldCharType="begin"/>
            </w:r>
            <w:r w:rsidR="003D426F">
              <w:rPr>
                <w:noProof/>
                <w:webHidden/>
              </w:rPr>
              <w:instrText xml:space="preserve"> PAGEREF _Toc409783213 \h </w:instrText>
            </w:r>
            <w:r w:rsidR="003D426F">
              <w:rPr>
                <w:noProof/>
                <w:webHidden/>
              </w:rPr>
            </w:r>
            <w:r w:rsidR="003D426F">
              <w:rPr>
                <w:noProof/>
                <w:webHidden/>
              </w:rPr>
              <w:fldChar w:fldCharType="separate"/>
            </w:r>
            <w:r w:rsidR="003D426F">
              <w:rPr>
                <w:noProof/>
                <w:webHidden/>
              </w:rPr>
              <w:t>8</w:t>
            </w:r>
            <w:r w:rsidR="003D426F">
              <w:rPr>
                <w:noProof/>
                <w:webHidden/>
              </w:rPr>
              <w:fldChar w:fldCharType="end"/>
            </w:r>
          </w:hyperlink>
        </w:p>
        <w:p w14:paraId="1AF0415E" w14:textId="77777777" w:rsidR="006B4D56" w:rsidRDefault="003D426F">
          <w:pPr>
            <w:ind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sectPr w:rsidR="006B4D56">
      <w:headerReference w:type="default" r:id="rId9"/>
      <w:headerReference w:type="first" r:id="rId10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D5A23" w14:textId="77777777" w:rsidR="00A92F2D" w:rsidRDefault="00A92F2D">
      <w:pPr>
        <w:spacing w:line="240" w:lineRule="auto"/>
      </w:pPr>
      <w:r>
        <w:separator/>
      </w:r>
    </w:p>
  </w:endnote>
  <w:endnote w:type="continuationSeparator" w:id="0">
    <w:p w14:paraId="406DCAFB" w14:textId="77777777" w:rsidR="00A92F2D" w:rsidRDefault="00A92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3F857" w14:textId="77777777" w:rsidR="00A92F2D" w:rsidRDefault="00A92F2D">
      <w:pPr>
        <w:spacing w:line="240" w:lineRule="auto"/>
      </w:pPr>
      <w:r>
        <w:separator/>
      </w:r>
    </w:p>
  </w:footnote>
  <w:footnote w:type="continuationSeparator" w:id="0">
    <w:p w14:paraId="1D945745" w14:textId="77777777" w:rsidR="00A92F2D" w:rsidRDefault="00A92F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0EADA" w14:textId="77777777" w:rsidR="006B4D56" w:rsidRDefault="00A92F2D">
    <w:pPr>
      <w:pStyle w:val="Header"/>
    </w:pPr>
    <w:sdt>
      <w:sdtPr>
        <w:rPr>
          <w:rStyle w:val="Strong"/>
        </w:rPr>
        <w:alias w:val="Running head"/>
        <w:tag w:val=""/>
        <w:id w:val="1072628492"/>
        <w:placeholder>
          <w:docPart w:val="A2812315DE2B6C4AB5D8D6872E578FC2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A54AC">
          <w:rPr>
            <w:rStyle w:val="Strong"/>
          </w:rPr>
          <w:t>international organization paper</w:t>
        </w:r>
      </w:sdtContent>
    </w:sdt>
    <w:r w:rsidR="003D426F">
      <w:rPr>
        <w:rStyle w:val="Strong"/>
      </w:rPr>
      <w:t xml:space="preserve"> </w:t>
    </w:r>
    <w:r w:rsidR="003D426F">
      <w:rPr>
        <w:rStyle w:val="Strong"/>
      </w:rPr>
      <w:ptab w:relativeTo="margin" w:alignment="right" w:leader="none"/>
    </w:r>
    <w:r w:rsidR="003D426F">
      <w:rPr>
        <w:rStyle w:val="Strong"/>
      </w:rPr>
      <w:fldChar w:fldCharType="begin"/>
    </w:r>
    <w:r w:rsidR="003D426F">
      <w:rPr>
        <w:rStyle w:val="Strong"/>
      </w:rPr>
      <w:instrText xml:space="preserve"> PAGE   \* MERGEFORMAT </w:instrText>
    </w:r>
    <w:r w:rsidR="003D426F">
      <w:rPr>
        <w:rStyle w:val="Strong"/>
      </w:rPr>
      <w:fldChar w:fldCharType="separate"/>
    </w:r>
    <w:r w:rsidR="003D426F">
      <w:rPr>
        <w:rStyle w:val="Strong"/>
        <w:noProof/>
      </w:rPr>
      <w:t>9</w:t>
    </w:r>
    <w:r w:rsidR="003D426F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9A1B5" w14:textId="77777777" w:rsidR="006B4D56" w:rsidRDefault="003D426F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DF494BC5BF34294E915FD7B5654A1389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A54AC">
          <w:rPr>
            <w:rStyle w:val="Strong"/>
          </w:rPr>
          <w:t>international organization paper</w:t>
        </w:r>
      </w:sdtContent>
    </w:sdt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AC"/>
    <w:rsid w:val="001A54AC"/>
    <w:rsid w:val="002535BE"/>
    <w:rsid w:val="003D426F"/>
    <w:rsid w:val="006B4D56"/>
    <w:rsid w:val="007D64E1"/>
    <w:rsid w:val="00A92F2D"/>
    <w:rsid w:val="00AA1ABB"/>
    <w:rsid w:val="00BC17A6"/>
    <w:rsid w:val="00DE1A3B"/>
    <w:rsid w:val="00E5196B"/>
    <w:rsid w:val="00E7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2365D1"/>
  <w15:chartTrackingRefBased/>
  <w15:docId w15:val="{6357EA85-92A3-E448-A295-014BE8FA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rlene/Library/Containers/com.microsoft.Word/Data/Library/Application%20Support/Microsoft/Office/16.0/DTS/en-US%7b0457AD3D-63AE-714F-969E-7A2108638E12%7d/%7bF558EE8A-B621-1A4D-88C8-F7207E1FCB7F%7dtf1000209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C74756F263B174184E56CC1B13B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702E8-F05B-4B44-AAAA-5A78FA88457F}"/>
      </w:docPartPr>
      <w:docPartBody>
        <w:p w:rsidR="00FC2F8C" w:rsidRDefault="000A54C3">
          <w:pPr>
            <w:pStyle w:val="0C74756F263B174184E56CC1B13BBB59"/>
          </w:pPr>
          <w:r>
            <w:t>[Title Here, up to 12 Words, on One to Two Lines]</w:t>
          </w:r>
        </w:p>
      </w:docPartBody>
    </w:docPart>
    <w:docPart>
      <w:docPartPr>
        <w:name w:val="A2812315DE2B6C4AB5D8D6872E578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87EC1-6A0E-D04B-92AF-09E10993BDC0}"/>
      </w:docPartPr>
      <w:docPartBody>
        <w:p w:rsidR="00FC2F8C" w:rsidRDefault="000A54C3">
          <w:pPr>
            <w:pStyle w:val="A2812315DE2B6C4AB5D8D6872E578FC2"/>
          </w:pPr>
          <w:r>
            <w:t>[Place all tables for your paper in a tables section, following references (and, if applicable, footnotes).  Start a new page for each table, include a table number and table title for each, as shown on this page.  All explanatory text appears in a table note that follows the table, such as this one.  Use the Table/Figure style to get the spacing between table and note.  Tables in APA format can use single or 1.5 line spacing.  Include a heading for every row and column, even if the content seems obvious.  To insert a table, on the Insert tab, tap Table.  New tables that you create in this document use APA format by default.]</w:t>
          </w:r>
        </w:p>
      </w:docPartBody>
    </w:docPart>
    <w:docPart>
      <w:docPartPr>
        <w:name w:val="DF494BC5BF34294E915FD7B5654A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490F8-D464-CC4E-A562-95E0715D3808}"/>
      </w:docPartPr>
      <w:docPartBody>
        <w:p w:rsidR="00FC2F8C" w:rsidRDefault="000A54C3">
          <w:pPr>
            <w:pStyle w:val="DF494BC5BF34294E915FD7B5654A1389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C3"/>
    <w:rsid w:val="000A54C3"/>
    <w:rsid w:val="0010523C"/>
    <w:rsid w:val="006E1319"/>
    <w:rsid w:val="00FC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74756F263B174184E56CC1B13BBB59">
    <w:name w:val="0C74756F263B174184E56CC1B13BBB59"/>
  </w:style>
  <w:style w:type="paragraph" w:customStyle="1" w:styleId="21D4F96ED137C74CBA673F573A500C11">
    <w:name w:val="21D4F96ED137C74CBA673F573A500C11"/>
  </w:style>
  <w:style w:type="paragraph" w:customStyle="1" w:styleId="6CDE496D1ABE9D4BAE96AF423C85C98F">
    <w:name w:val="6CDE496D1ABE9D4BAE96AF423C85C98F"/>
  </w:style>
  <w:style w:type="paragraph" w:customStyle="1" w:styleId="26463DE57E2D5849AEAE2278F3704E5A">
    <w:name w:val="26463DE57E2D5849AEAE2278F3704E5A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022594B8562B8C4F9BD02CC79C2319E3">
    <w:name w:val="022594B8562B8C4F9BD02CC79C2319E3"/>
  </w:style>
  <w:style w:type="paragraph" w:customStyle="1" w:styleId="E4B1874F3E4E224A8FA86EB33D3677E4">
    <w:name w:val="E4B1874F3E4E224A8FA86EB33D3677E4"/>
  </w:style>
  <w:style w:type="paragraph" w:customStyle="1" w:styleId="DAE36604DF49C044A9B5977874A1184C">
    <w:name w:val="DAE36604DF49C044A9B5977874A1184C"/>
  </w:style>
  <w:style w:type="paragraph" w:customStyle="1" w:styleId="A5B5837489358F49824B3532E14A1256">
    <w:name w:val="A5B5837489358F49824B3532E14A1256"/>
  </w:style>
  <w:style w:type="paragraph" w:customStyle="1" w:styleId="9264CDD6A5C333439E32FA835FE3A01D">
    <w:name w:val="9264CDD6A5C333439E32FA835FE3A01D"/>
  </w:style>
  <w:style w:type="paragraph" w:customStyle="1" w:styleId="2A369B4587D5D04BA4AE5420B2F0D588">
    <w:name w:val="2A369B4587D5D04BA4AE5420B2F0D588"/>
  </w:style>
  <w:style w:type="paragraph" w:customStyle="1" w:styleId="A69E3D68146E534FB85E63DD8DB0D925">
    <w:name w:val="A69E3D68146E534FB85E63DD8DB0D925"/>
  </w:style>
  <w:style w:type="paragraph" w:customStyle="1" w:styleId="A41AA6EB9CE5F54FAF0C43AC83724A14">
    <w:name w:val="A41AA6EB9CE5F54FAF0C43AC83724A14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lang w:eastAsia="ja-JP"/>
    </w:rPr>
  </w:style>
  <w:style w:type="paragraph" w:customStyle="1" w:styleId="098DC901D503AF47B42405C527D6EF86">
    <w:name w:val="098DC901D503AF47B42405C527D6EF86"/>
  </w:style>
  <w:style w:type="paragraph" w:customStyle="1" w:styleId="9DF8BF5EAD167C43BFF4F751262A848B">
    <w:name w:val="9DF8BF5EAD167C43BFF4F751262A848B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paragraph" w:customStyle="1" w:styleId="434F09B084AB9D4BB812DEE11FE63902">
    <w:name w:val="434F09B084AB9D4BB812DEE11FE63902"/>
  </w:style>
  <w:style w:type="paragraph" w:customStyle="1" w:styleId="6B759E3E2AFF3540810220AD6F91DCAD">
    <w:name w:val="6B759E3E2AFF3540810220AD6F91DCAD"/>
  </w:style>
  <w:style w:type="paragraph" w:customStyle="1" w:styleId="98DB11A3C161C1439268BE2D8CDB7CC0">
    <w:name w:val="98DB11A3C161C1439268BE2D8CDB7CC0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lang w:eastAsia="ja-JP"/>
    </w:rPr>
  </w:style>
  <w:style w:type="paragraph" w:customStyle="1" w:styleId="031DE8E509DE7F4A912E18B9542491FD">
    <w:name w:val="031DE8E509DE7F4A912E18B9542491FD"/>
  </w:style>
  <w:style w:type="paragraph" w:customStyle="1" w:styleId="EC2D8AE2A561BF408BBB33108726AE9F">
    <w:name w:val="EC2D8AE2A561BF408BBB33108726AE9F"/>
  </w:style>
  <w:style w:type="paragraph" w:customStyle="1" w:styleId="31BAE209E332E741A2751EAE9C4E4FA1">
    <w:name w:val="31BAE209E332E741A2751EAE9C4E4FA1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EF229F9CA656AB439FB20D7C8D12BB6F">
    <w:name w:val="EF229F9CA656AB439FB20D7C8D12BB6F"/>
  </w:style>
  <w:style w:type="paragraph" w:customStyle="1" w:styleId="2D13F1FF8A165E45A22E3F3CA6651722">
    <w:name w:val="2D13F1FF8A165E45A22E3F3CA6651722"/>
  </w:style>
  <w:style w:type="paragraph" w:customStyle="1" w:styleId="209E3E4E8263E1429437718937871BE4">
    <w:name w:val="209E3E4E8263E1429437718937871BE4"/>
  </w:style>
  <w:style w:type="paragraph" w:customStyle="1" w:styleId="A2812315DE2B6C4AB5D8D6872E578FC2">
    <w:name w:val="A2812315DE2B6C4AB5D8D6872E578FC2"/>
  </w:style>
  <w:style w:type="paragraph" w:customStyle="1" w:styleId="DF494BC5BF34294E915FD7B5654A1389">
    <w:name w:val="DF494BC5BF34294E915FD7B5654A13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international organization paper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9ACD42-93C2-F444-81F1-57A5C331E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Paper.dotx</Template>
  <TotalTime>0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Doctors without Borders</dc:title>
  <dc:subject/>
  <dc:creator>Microsoft Office User</dc:creator>
  <cp:keywords/>
  <dc:description/>
  <cp:lastModifiedBy>Darlene M Hillbery</cp:lastModifiedBy>
  <cp:revision>2</cp:revision>
  <dcterms:created xsi:type="dcterms:W3CDTF">2020-06-15T15:38:00Z</dcterms:created>
  <dcterms:modified xsi:type="dcterms:W3CDTF">2020-06-15T15:38:00Z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TF10002067</vt:lpwstr>
  </property>
</Properties>
</file>